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04EB89" w14:textId="77777777" w:rsidR="001949F1" w:rsidRDefault="001949F1">
      <w:pPr>
        <w:pStyle w:val="Header"/>
        <w:tabs>
          <w:tab w:val="clear" w:pos="4320"/>
          <w:tab w:val="clear" w:pos="8640"/>
        </w:tabs>
      </w:pPr>
    </w:p>
    <w:p w14:paraId="44CCD118" w14:textId="77777777" w:rsidR="001949F1" w:rsidRDefault="001949F1"/>
    <w:p w14:paraId="007E55E5" w14:textId="77777777" w:rsidR="001949F1" w:rsidRDefault="001949F1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1949F1" w14:paraId="066A37A5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09B1F34F" w14:textId="77777777" w:rsidR="001949F1" w:rsidRDefault="001949F1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INVOICE TO:</w:t>
            </w:r>
          </w:p>
        </w:tc>
        <w:tc>
          <w:tcPr>
            <w:tcW w:w="4320" w:type="dxa"/>
            <w:shd w:val="solid" w:color="000000" w:fill="FFFFFF"/>
          </w:tcPr>
          <w:p w14:paraId="0ACFCB43" w14:textId="77777777" w:rsidR="001949F1" w:rsidRDefault="001949F1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DELIVERY ADDRESS:</w:t>
            </w:r>
          </w:p>
        </w:tc>
        <w:tc>
          <w:tcPr>
            <w:tcW w:w="2430" w:type="dxa"/>
            <w:shd w:val="solid" w:color="000000" w:fill="FFFFFF"/>
          </w:tcPr>
          <w:p w14:paraId="60B572BC" w14:textId="77777777" w:rsidR="001949F1" w:rsidRDefault="001949F1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2BFF90FE" w14:textId="77777777" w:rsidR="001949F1" w:rsidRDefault="001949F1">
            <w:pPr>
              <w:rPr>
                <w:b/>
                <w:color w:val="FFFFFF"/>
              </w:rPr>
            </w:pPr>
          </w:p>
        </w:tc>
      </w:tr>
      <w:tr w:rsidR="001949F1" w14:paraId="57E884F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3E5607A" w14:textId="40C12A08" w:rsidR="001949F1" w:rsidRDefault="001949F1">
            <w:r>
              <w:t>3T'S LEISURE LIMITED T/A</w:t>
            </w:r>
          </w:p>
        </w:tc>
        <w:tc>
          <w:tcPr>
            <w:tcW w:w="4320" w:type="dxa"/>
          </w:tcPr>
          <w:p w14:paraId="01B2F041" w14:textId="4EBAA6EE" w:rsidR="001949F1" w:rsidRDefault="001949F1">
            <w:r>
              <w:t>3T'S LEISURE LIMITED T/A</w:t>
            </w:r>
          </w:p>
        </w:tc>
        <w:tc>
          <w:tcPr>
            <w:tcW w:w="2430" w:type="dxa"/>
          </w:tcPr>
          <w:p w14:paraId="48B7AF7A" w14:textId="77777777" w:rsidR="001949F1" w:rsidRDefault="001949F1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49D3A833" w14:textId="25BB4D89" w:rsidR="001949F1" w:rsidRDefault="001949F1">
            <w:r>
              <w:t>1970267</w:t>
            </w:r>
          </w:p>
        </w:tc>
      </w:tr>
      <w:tr w:rsidR="001949F1" w14:paraId="549D4AA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E40F848" w14:textId="42EF62BC" w:rsidR="001949F1" w:rsidRDefault="001949F1">
            <w:r>
              <w:t>THE SOUTH WEST CARAVAN CENTRE</w:t>
            </w:r>
          </w:p>
        </w:tc>
        <w:tc>
          <w:tcPr>
            <w:tcW w:w="4320" w:type="dxa"/>
          </w:tcPr>
          <w:p w14:paraId="6D8196C1" w14:textId="788140FE" w:rsidR="001949F1" w:rsidRDefault="001949F1">
            <w:r>
              <w:t>THE AIRFIELD</w:t>
            </w:r>
          </w:p>
        </w:tc>
        <w:tc>
          <w:tcPr>
            <w:tcW w:w="2430" w:type="dxa"/>
          </w:tcPr>
          <w:p w14:paraId="1F815796" w14:textId="77777777" w:rsidR="001949F1" w:rsidRDefault="001949F1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Order Date:</w:t>
            </w:r>
          </w:p>
        </w:tc>
        <w:tc>
          <w:tcPr>
            <w:tcW w:w="2970" w:type="dxa"/>
          </w:tcPr>
          <w:p w14:paraId="4009D781" w14:textId="5BF7DC5B" w:rsidR="001949F1" w:rsidRDefault="001949F1">
            <w:r>
              <w:t>22/10/25</w:t>
            </w:r>
          </w:p>
        </w:tc>
      </w:tr>
      <w:tr w:rsidR="001949F1" w14:paraId="2EA5A64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146AE62" w14:textId="3DBEBD5E" w:rsidR="001949F1" w:rsidRDefault="001949F1">
            <w:r>
              <w:t>THE AIRFIELD</w:t>
            </w:r>
          </w:p>
        </w:tc>
        <w:tc>
          <w:tcPr>
            <w:tcW w:w="4320" w:type="dxa"/>
          </w:tcPr>
          <w:p w14:paraId="7F9CAFC7" w14:textId="423F9967" w:rsidR="001949F1" w:rsidRDefault="001949F1">
            <w:r>
              <w:t>WINKLEIGH</w:t>
            </w:r>
          </w:p>
        </w:tc>
        <w:tc>
          <w:tcPr>
            <w:tcW w:w="2430" w:type="dxa"/>
          </w:tcPr>
          <w:p w14:paraId="39105EC1" w14:textId="77777777" w:rsidR="001949F1" w:rsidRDefault="001949F1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Ship Date:</w:t>
            </w:r>
          </w:p>
        </w:tc>
        <w:tc>
          <w:tcPr>
            <w:tcW w:w="2970" w:type="dxa"/>
          </w:tcPr>
          <w:p w14:paraId="440FD686" w14:textId="4511C76B" w:rsidR="001949F1" w:rsidRDefault="001949F1">
            <w:r>
              <w:t>03/12/25</w:t>
            </w:r>
          </w:p>
        </w:tc>
      </w:tr>
      <w:tr w:rsidR="001949F1" w14:paraId="45ACA6E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3E9A6B9" w14:textId="10B6A071" w:rsidR="001949F1" w:rsidRDefault="001949F1">
            <w:r>
              <w:t>WINKLEIGH</w:t>
            </w:r>
          </w:p>
        </w:tc>
        <w:tc>
          <w:tcPr>
            <w:tcW w:w="4320" w:type="dxa"/>
          </w:tcPr>
          <w:p w14:paraId="55ADDD60" w14:textId="2E60679F" w:rsidR="001949F1" w:rsidRDefault="001949F1">
            <w:r>
              <w:t>DEVON</w:t>
            </w:r>
          </w:p>
        </w:tc>
        <w:tc>
          <w:tcPr>
            <w:tcW w:w="2430" w:type="dxa"/>
          </w:tcPr>
          <w:p w14:paraId="0A12815F" w14:textId="77777777" w:rsidR="001949F1" w:rsidRDefault="001949F1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Sales Order No:</w:t>
            </w:r>
          </w:p>
        </w:tc>
        <w:tc>
          <w:tcPr>
            <w:tcW w:w="2970" w:type="dxa"/>
          </w:tcPr>
          <w:p w14:paraId="02F9D6A8" w14:textId="56624ED1" w:rsidR="001949F1" w:rsidRDefault="001949F1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158731</w:t>
            </w:r>
          </w:p>
        </w:tc>
      </w:tr>
      <w:tr w:rsidR="001949F1" w14:paraId="022F9F2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B8BA46B" w14:textId="22F25BA4" w:rsidR="001949F1" w:rsidRDefault="001949F1">
            <w:r>
              <w:t>DEVON</w:t>
            </w:r>
          </w:p>
        </w:tc>
        <w:tc>
          <w:tcPr>
            <w:tcW w:w="4320" w:type="dxa"/>
          </w:tcPr>
          <w:p w14:paraId="072F65B5" w14:textId="47731105" w:rsidR="001949F1" w:rsidRDefault="001949F1">
            <w:r>
              <w:t xml:space="preserve"> </w:t>
            </w:r>
          </w:p>
        </w:tc>
        <w:tc>
          <w:tcPr>
            <w:tcW w:w="2430" w:type="dxa"/>
          </w:tcPr>
          <w:p w14:paraId="405D7325" w14:textId="77777777" w:rsidR="001949F1" w:rsidRDefault="001949F1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5C173A97" w14:textId="77777777" w:rsidR="001949F1" w:rsidRDefault="001949F1">
            <w:pPr>
              <w:rPr>
                <w:rFonts w:ascii="Arial Narrow" w:hAnsi="Arial Narrow"/>
              </w:rPr>
            </w:pPr>
          </w:p>
        </w:tc>
      </w:tr>
      <w:tr w:rsidR="001949F1" w14:paraId="7265353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7F87A85" w14:textId="2DE8E144" w:rsidR="001949F1" w:rsidRDefault="001949F1">
            <w:r>
              <w:t xml:space="preserve"> </w:t>
            </w:r>
          </w:p>
        </w:tc>
        <w:tc>
          <w:tcPr>
            <w:tcW w:w="4320" w:type="dxa"/>
          </w:tcPr>
          <w:p w14:paraId="12812FBD" w14:textId="37568CA4" w:rsidR="001949F1" w:rsidRDefault="001949F1">
            <w:r>
              <w:t xml:space="preserve"> </w:t>
            </w:r>
          </w:p>
        </w:tc>
        <w:tc>
          <w:tcPr>
            <w:tcW w:w="2430" w:type="dxa"/>
          </w:tcPr>
          <w:p w14:paraId="011133F7" w14:textId="77777777" w:rsidR="001949F1" w:rsidRDefault="001949F1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0C033717" w14:textId="77777777" w:rsidR="001949F1" w:rsidRDefault="001949F1">
            <w:pPr>
              <w:rPr>
                <w:rFonts w:ascii="Arial Narrow" w:hAnsi="Arial Narrow"/>
              </w:rPr>
            </w:pPr>
          </w:p>
        </w:tc>
      </w:tr>
      <w:tr w:rsidR="001949F1" w14:paraId="169C27F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FB74560" w14:textId="5383B069" w:rsidR="001949F1" w:rsidRDefault="001949F1">
            <w:r>
              <w:t>EX19 8DW</w:t>
            </w:r>
          </w:p>
        </w:tc>
        <w:tc>
          <w:tcPr>
            <w:tcW w:w="4320" w:type="dxa"/>
          </w:tcPr>
          <w:p w14:paraId="24ED538F" w14:textId="5071EA6A" w:rsidR="001949F1" w:rsidRDefault="001949F1">
            <w:r>
              <w:t>EX19 8DW</w:t>
            </w:r>
          </w:p>
        </w:tc>
        <w:tc>
          <w:tcPr>
            <w:tcW w:w="2430" w:type="dxa"/>
          </w:tcPr>
          <w:p w14:paraId="3FAB6D11" w14:textId="77777777" w:rsidR="001949F1" w:rsidRDefault="001949F1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2E83F008" w14:textId="77777777" w:rsidR="001949F1" w:rsidRDefault="001949F1">
            <w:pPr>
              <w:rPr>
                <w:rFonts w:ascii="Arial Narrow" w:hAnsi="Arial Narrow"/>
              </w:rPr>
            </w:pPr>
          </w:p>
        </w:tc>
      </w:tr>
    </w:tbl>
    <w:p w14:paraId="7FB700E1" w14:textId="77777777" w:rsidR="001949F1" w:rsidRDefault="001949F1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805"/>
        <w:gridCol w:w="4536"/>
        <w:gridCol w:w="283"/>
        <w:gridCol w:w="284"/>
        <w:gridCol w:w="992"/>
        <w:gridCol w:w="709"/>
        <w:gridCol w:w="301"/>
        <w:gridCol w:w="990"/>
        <w:gridCol w:w="1080"/>
        <w:gridCol w:w="1080"/>
        <w:gridCol w:w="1440"/>
      </w:tblGrid>
      <w:tr w:rsidR="001949F1" w14:paraId="0D5ADFC6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shd w:val="solid" w:color="000000" w:fill="FFFFFF"/>
          </w:tcPr>
          <w:p w14:paraId="2AA9AE20" w14:textId="77777777" w:rsidR="001949F1" w:rsidRDefault="001949F1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536" w:type="dxa"/>
            <w:shd w:val="solid" w:color="000000" w:fill="FFFFFF"/>
          </w:tcPr>
          <w:p w14:paraId="4A89DB2A" w14:textId="77777777" w:rsidR="001949F1" w:rsidRDefault="001949F1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3" w:type="dxa"/>
            <w:shd w:val="solid" w:color="000000" w:fill="FFFFFF"/>
          </w:tcPr>
          <w:p w14:paraId="25A9B66C" w14:textId="77777777" w:rsidR="001949F1" w:rsidRDefault="001949F1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4" w:type="dxa"/>
            <w:shd w:val="solid" w:color="000000" w:fill="FFFFFF"/>
          </w:tcPr>
          <w:p w14:paraId="7AC810BE" w14:textId="77777777" w:rsidR="001949F1" w:rsidRDefault="001949F1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68373C1C" w14:textId="77777777" w:rsidR="001949F1" w:rsidRDefault="001949F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709" w:type="dxa"/>
            <w:shd w:val="solid" w:color="000000" w:fill="FFFFFF"/>
          </w:tcPr>
          <w:p w14:paraId="2A09FE60" w14:textId="77777777" w:rsidR="001949F1" w:rsidRDefault="001949F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Ship Qty</w:t>
            </w:r>
          </w:p>
        </w:tc>
        <w:tc>
          <w:tcPr>
            <w:tcW w:w="301" w:type="dxa"/>
            <w:shd w:val="solid" w:color="000000" w:fill="FFFFFF"/>
          </w:tcPr>
          <w:p w14:paraId="5C707A8C" w14:textId="77777777" w:rsidR="001949F1" w:rsidRDefault="001949F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621A263F" w14:textId="77777777" w:rsidR="001949F1" w:rsidRDefault="001949F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203A337A" w14:textId="77777777" w:rsidR="001949F1" w:rsidRDefault="001949F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73D59B12" w14:textId="77777777" w:rsidR="001949F1" w:rsidRDefault="001949F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64AAF3E1" w14:textId="77777777" w:rsidR="001949F1" w:rsidRDefault="001949F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72476B05" w14:textId="77777777" w:rsidR="001949F1" w:rsidRDefault="001949F1"/>
    <w:p w14:paraId="1109F4FE" w14:textId="77777777" w:rsidR="001949F1" w:rsidRDefault="001949F1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805"/>
        <w:gridCol w:w="4536"/>
        <w:gridCol w:w="283"/>
        <w:gridCol w:w="284"/>
        <w:gridCol w:w="850"/>
        <w:gridCol w:w="851"/>
        <w:gridCol w:w="301"/>
        <w:gridCol w:w="990"/>
        <w:gridCol w:w="1080"/>
        <w:gridCol w:w="1080"/>
        <w:gridCol w:w="1440"/>
      </w:tblGrid>
      <w:tr w:rsidR="001949F1" w14:paraId="69DE87BB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6238C02F" w14:textId="3096D087" w:rsidR="001949F1" w:rsidRDefault="001949F1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15TSM0001.2440</w:t>
            </w:r>
          </w:p>
        </w:tc>
        <w:tc>
          <w:tcPr>
            <w:tcW w:w="4536" w:type="dxa"/>
            <w:noWrap/>
            <w:vAlign w:val="bottom"/>
          </w:tcPr>
          <w:p w14:paraId="3631A3F1" w14:textId="0C7D8B47" w:rsidR="001949F1" w:rsidRDefault="001949F1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VINYL PLY: 3MM ASTORIA BELMONT</w:t>
            </w:r>
          </w:p>
        </w:tc>
        <w:tc>
          <w:tcPr>
            <w:tcW w:w="283" w:type="dxa"/>
            <w:noWrap/>
            <w:vAlign w:val="bottom"/>
          </w:tcPr>
          <w:p w14:paraId="296B185D" w14:textId="77777777" w:rsidR="001949F1" w:rsidRDefault="001949F1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0C926A06" w14:textId="77777777" w:rsidR="001949F1" w:rsidRDefault="001949F1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67FA3188" w14:textId="1DEED842" w:rsidR="001949F1" w:rsidRDefault="001949F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3.00</w:t>
            </w:r>
          </w:p>
        </w:tc>
        <w:tc>
          <w:tcPr>
            <w:tcW w:w="851" w:type="dxa"/>
            <w:noWrap/>
            <w:vAlign w:val="bottom"/>
          </w:tcPr>
          <w:p w14:paraId="044B27F2" w14:textId="4A7D69A8" w:rsidR="001949F1" w:rsidRDefault="001949F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0.00</w:t>
            </w:r>
          </w:p>
        </w:tc>
        <w:tc>
          <w:tcPr>
            <w:tcW w:w="301" w:type="dxa"/>
            <w:noWrap/>
            <w:vAlign w:val="bottom"/>
          </w:tcPr>
          <w:p w14:paraId="524813DA" w14:textId="77777777" w:rsidR="001949F1" w:rsidRDefault="001949F1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322E8117" w14:textId="08E44469" w:rsidR="001949F1" w:rsidRDefault="001949F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38.000</w:t>
            </w:r>
          </w:p>
        </w:tc>
        <w:tc>
          <w:tcPr>
            <w:tcW w:w="1080" w:type="dxa"/>
            <w:noWrap/>
            <w:vAlign w:val="bottom"/>
          </w:tcPr>
          <w:p w14:paraId="3D1B229A" w14:textId="6860B374" w:rsidR="001949F1" w:rsidRDefault="001949F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28.50</w:t>
            </w:r>
          </w:p>
        </w:tc>
        <w:tc>
          <w:tcPr>
            <w:tcW w:w="1080" w:type="dxa"/>
            <w:noWrap/>
            <w:vAlign w:val="bottom"/>
          </w:tcPr>
          <w:p w14:paraId="550B4037" w14:textId="57A4619D" w:rsidR="001949F1" w:rsidRDefault="001949F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17.10</w:t>
            </w:r>
          </w:p>
        </w:tc>
        <w:tc>
          <w:tcPr>
            <w:tcW w:w="1440" w:type="dxa"/>
            <w:noWrap/>
            <w:vAlign w:val="bottom"/>
          </w:tcPr>
          <w:p w14:paraId="2BAB68C1" w14:textId="682A2DDB" w:rsidR="001949F1" w:rsidRDefault="001949F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102.60</w:t>
            </w:r>
          </w:p>
        </w:tc>
      </w:tr>
    </w:tbl>
    <w:p w14:paraId="64BEF0F5" w14:textId="77777777" w:rsidR="001949F1" w:rsidRDefault="001949F1">
      <w:pPr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0C2ECBF0" w14:textId="77777777" w:rsidR="001949F1" w:rsidRDefault="001949F1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7A525CFF" w14:textId="77777777" w:rsidR="001949F1" w:rsidRDefault="001949F1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</w:p>
    <w:p w14:paraId="44C6A649" w14:textId="77777777" w:rsidR="001949F1" w:rsidRDefault="001949F1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8640"/>
        <w:gridCol w:w="1260"/>
        <w:gridCol w:w="2160"/>
        <w:gridCol w:w="1440"/>
      </w:tblGrid>
      <w:tr w:rsidR="001949F1" w14:paraId="2980B4EF" w14:textId="77777777">
        <w:tblPrEx>
          <w:tblCellMar>
            <w:top w:w="0" w:type="dxa"/>
            <w:bottom w:w="0" w:type="dxa"/>
          </w:tblCellMar>
        </w:tblPrEx>
        <w:tc>
          <w:tcPr>
            <w:tcW w:w="8640" w:type="dxa"/>
            <w:vAlign w:val="center"/>
          </w:tcPr>
          <w:p w14:paraId="09A1D326" w14:textId="1A6653ED" w:rsidR="001949F1" w:rsidRDefault="001949F1">
            <w:pPr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>FREIGHT CHARGE</w:t>
            </w:r>
          </w:p>
        </w:tc>
        <w:tc>
          <w:tcPr>
            <w:tcW w:w="1260" w:type="dxa"/>
            <w:vAlign w:val="center"/>
          </w:tcPr>
          <w:p w14:paraId="202E04DD" w14:textId="587187EC" w:rsidR="001949F1" w:rsidRDefault="001949F1">
            <w:pPr>
              <w:jc w:val="center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25.00</w:t>
            </w:r>
          </w:p>
        </w:tc>
        <w:tc>
          <w:tcPr>
            <w:tcW w:w="2160" w:type="dxa"/>
            <w:vAlign w:val="center"/>
          </w:tcPr>
          <w:p w14:paraId="207D64A2" w14:textId="22FD00C5" w:rsidR="001949F1" w:rsidRDefault="001949F1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 5.00</w:t>
            </w:r>
          </w:p>
        </w:tc>
        <w:tc>
          <w:tcPr>
            <w:tcW w:w="1440" w:type="dxa"/>
            <w:vAlign w:val="center"/>
          </w:tcPr>
          <w:p w14:paraId="058A663C" w14:textId="00A83F5A" w:rsidR="001949F1" w:rsidRDefault="001949F1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30.00</w:t>
            </w:r>
          </w:p>
        </w:tc>
      </w:tr>
    </w:tbl>
    <w:p w14:paraId="11E335B4" w14:textId="77777777" w:rsidR="001949F1" w:rsidRDefault="001949F1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1949F1" w14:paraId="0988C26A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67322380" w14:textId="65A5F8B3" w:rsidR="001949F1" w:rsidRDefault="001949F1">
            <w:r>
              <w:t>PO Ref: Quot-4163</w:t>
            </w:r>
          </w:p>
        </w:tc>
      </w:tr>
    </w:tbl>
    <w:p w14:paraId="4CC74FD7" w14:textId="77777777" w:rsidR="001949F1" w:rsidRDefault="001949F1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1949F1" w14:paraId="02360B04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154EB8E2" w14:textId="77777777" w:rsidR="001949F1" w:rsidRDefault="001949F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08177E69" w14:textId="77777777" w:rsidR="001949F1" w:rsidRDefault="001949F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0859407D" w14:textId="77777777" w:rsidR="001949F1" w:rsidRDefault="001949F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630BB3AE" w14:textId="77777777" w:rsidR="001949F1" w:rsidRDefault="001949F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52F903DC" w14:textId="77777777" w:rsidR="001949F1" w:rsidRDefault="001949F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3615ED1C" w14:textId="77777777" w:rsidR="001949F1" w:rsidRDefault="001949F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Total invoice</w:t>
            </w:r>
          </w:p>
        </w:tc>
      </w:tr>
      <w:tr w:rsidR="001949F1" w14:paraId="7590DCFC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6E5142A3" w14:textId="7504B940" w:rsidR="001949F1" w:rsidRDefault="001949F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114.00</w:t>
            </w:r>
          </w:p>
        </w:tc>
        <w:tc>
          <w:tcPr>
            <w:tcW w:w="2160" w:type="dxa"/>
          </w:tcPr>
          <w:p w14:paraId="3E764B2C" w14:textId="2DBA35E9" w:rsidR="001949F1" w:rsidRDefault="001949F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25.00</w:t>
            </w:r>
          </w:p>
        </w:tc>
        <w:tc>
          <w:tcPr>
            <w:tcW w:w="2340" w:type="dxa"/>
          </w:tcPr>
          <w:p w14:paraId="5B2EAD60" w14:textId="7C792824" w:rsidR="001949F1" w:rsidRDefault="001949F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28BE2646" w14:textId="2F4D6D6C" w:rsidR="001949F1" w:rsidRDefault="001949F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28.50</w:t>
            </w:r>
          </w:p>
        </w:tc>
        <w:tc>
          <w:tcPr>
            <w:tcW w:w="2520" w:type="dxa"/>
          </w:tcPr>
          <w:p w14:paraId="21CF2293" w14:textId="6238BB77" w:rsidR="001949F1" w:rsidRDefault="001949F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22.10</w:t>
            </w:r>
          </w:p>
        </w:tc>
        <w:tc>
          <w:tcPr>
            <w:tcW w:w="1440" w:type="dxa"/>
          </w:tcPr>
          <w:p w14:paraId="226E1E65" w14:textId="08CBCA16" w:rsidR="001949F1" w:rsidRDefault="001949F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132.60</w:t>
            </w:r>
          </w:p>
        </w:tc>
      </w:tr>
    </w:tbl>
    <w:p w14:paraId="517A96A6" w14:textId="77777777" w:rsidR="001949F1" w:rsidRDefault="001949F1">
      <w:pPr>
        <w:pStyle w:val="Header"/>
        <w:tabs>
          <w:tab w:val="clear" w:pos="4320"/>
          <w:tab w:val="clear" w:pos="8640"/>
        </w:tabs>
      </w:pPr>
      <w:r>
        <w:tab/>
      </w:r>
    </w:p>
    <w:p w14:paraId="6C4D5E81" w14:textId="5A536428" w:rsidR="001949F1" w:rsidRPr="001949F1" w:rsidRDefault="001949F1" w:rsidP="001949F1"/>
    <w:sectPr w:rsidR="001949F1" w:rsidRPr="001949F1" w:rsidSect="001949F1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09D6A5" w14:textId="77777777" w:rsidR="009B604A" w:rsidRDefault="009B604A">
      <w:r>
        <w:separator/>
      </w:r>
    </w:p>
  </w:endnote>
  <w:endnote w:type="continuationSeparator" w:id="0">
    <w:p w14:paraId="76BA43A1" w14:textId="77777777" w:rsidR="009B604A" w:rsidRDefault="009B60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CAF5F0" w14:textId="77777777" w:rsidR="009B604A" w:rsidRDefault="009B604A">
      <w:r>
        <w:separator/>
      </w:r>
    </w:p>
  </w:footnote>
  <w:footnote w:type="continuationSeparator" w:id="0">
    <w:p w14:paraId="17A68CBE" w14:textId="77777777" w:rsidR="009B604A" w:rsidRDefault="009B60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53A969" w14:textId="77777777" w:rsidR="00000000" w:rsidRDefault="00000000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</w:t>
    </w:r>
    <w:r>
      <w:rPr>
        <w:b/>
        <w:bCs/>
        <w:sz w:val="24"/>
      </w:rPr>
      <w:tab/>
      <w:t xml:space="preserve">                                         </w:t>
    </w:r>
    <w:r>
      <w:rPr>
        <w:b/>
        <w:bCs/>
        <w:sz w:val="24"/>
        <w:u w:val="single"/>
      </w:rPr>
      <w:t>ORDER ACKNOWLEDGEMENT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6796D418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  01482 862976</w:t>
    </w:r>
  </w:p>
  <w:p w14:paraId="20538A57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 Fax: 01482 871482</w:t>
    </w:r>
  </w:p>
  <w:p w14:paraId="3FEEFB7B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4E326949" w14:textId="77777777" w:rsidR="00000000" w:rsidRDefault="00000000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949F1"/>
    <w:rsid w:val="001949F1"/>
    <w:rsid w:val="009A247D"/>
    <w:rsid w:val="009B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E01D4EF"/>
  <w15:chartTrackingRefBased/>
  <w15:docId w15:val="{7197B448-2A43-4A14-8DB4-6C7C737752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OrderAck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P_LHOrderAck</Template>
  <TotalTime>1</TotalTime>
  <Pages>1</Pages>
  <Words>117</Words>
  <Characters>672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2025-10-22T09:35:00Z</dcterms:created>
  <dcterms:modified xsi:type="dcterms:W3CDTF">2025-10-22T09:36:00Z</dcterms:modified>
</cp:coreProperties>
</file>